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D6500F" w14:textId="634BA7E9" w:rsidR="0084307B" w:rsidRDefault="00302989" w:rsidP="0084307B">
      <w:pPr>
        <w:spacing w:before="0" w:line="240" w:lineRule="auto"/>
        <w:contextualSpacing/>
        <w:jc w:val="center"/>
        <w:rPr>
          <w:rFonts w:ascii="Arial" w:hAnsi="Arial" w:cs="Arial"/>
          <w:b/>
          <w:bCs/>
          <w:sz w:val="32"/>
          <w:szCs w:val="32"/>
        </w:rPr>
      </w:pPr>
      <w:r w:rsidRPr="00CE0302">
        <w:rPr>
          <w:rFonts w:ascii="Arial" w:hAnsi="Arial" w:cs="Arial"/>
          <w:b/>
          <w:bCs/>
          <w:sz w:val="32"/>
          <w:szCs w:val="32"/>
        </w:rPr>
        <w:t xml:space="preserve">School of Origin BID Preparation </w:t>
      </w:r>
      <w:r w:rsidR="00CE0302" w:rsidRPr="00CE0302">
        <w:rPr>
          <w:rFonts w:ascii="Arial" w:hAnsi="Arial" w:cs="Arial"/>
          <w:b/>
          <w:bCs/>
          <w:sz w:val="32"/>
          <w:szCs w:val="32"/>
        </w:rPr>
        <w:t>Form</w:t>
      </w:r>
    </w:p>
    <w:p w14:paraId="406A05CC" w14:textId="77777777" w:rsidR="0084307B" w:rsidRDefault="0084307B" w:rsidP="0084307B">
      <w:pPr>
        <w:spacing w:before="0" w:line="240" w:lineRule="auto"/>
        <w:contextualSpacing/>
        <w:jc w:val="right"/>
        <w:rPr>
          <w:rFonts w:ascii="Arial" w:hAnsi="Arial" w:cs="Arial"/>
          <w:b/>
          <w:bCs/>
          <w:sz w:val="24"/>
          <w:szCs w:val="24"/>
        </w:rPr>
      </w:pPr>
    </w:p>
    <w:p w14:paraId="1094F487" w14:textId="62CF2923" w:rsidR="001824B7" w:rsidRPr="00CE0302" w:rsidRDefault="00991BE5" w:rsidP="0084307B">
      <w:pPr>
        <w:spacing w:before="0" w:line="240" w:lineRule="auto"/>
        <w:contextualSpacing/>
        <w:rPr>
          <w:rFonts w:ascii="Arial" w:hAnsi="Arial" w:cs="Arial"/>
          <w:b/>
          <w:bCs/>
          <w:sz w:val="32"/>
          <w:szCs w:val="32"/>
        </w:rPr>
      </w:pPr>
      <w:r w:rsidRPr="00991BE5">
        <w:rPr>
          <w:rFonts w:ascii="Arial" w:hAnsi="Arial" w:cs="Arial"/>
          <w:b/>
          <w:bCs/>
          <w:sz w:val="24"/>
          <w:szCs w:val="24"/>
        </w:rPr>
        <w:t>Date:</w:t>
      </w:r>
      <w:r w:rsidR="0084307B" w:rsidRPr="0084307B">
        <w:rPr>
          <w:rFonts w:ascii="Arial" w:hAnsi="Arial" w:cs="Arial"/>
          <w:b/>
          <w:bCs/>
          <w:color w:val="012169"/>
          <w:sz w:val="24"/>
          <w:szCs w:val="24"/>
        </w:rPr>
        <w:t xml:space="preserve"> </w:t>
      </w:r>
      <w:sdt>
        <w:sdtPr>
          <w:rPr>
            <w:rFonts w:ascii="Arial" w:hAnsi="Arial" w:cs="Arial"/>
            <w:b/>
            <w:bCs/>
            <w:color w:val="012169"/>
            <w:sz w:val="24"/>
            <w:szCs w:val="24"/>
          </w:rPr>
          <w:id w:val="698056158"/>
          <w:placeholder>
            <w:docPart w:val="644325FDDC0247038C20EA531BE0464D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="0084307B" w:rsidRPr="00CE0302">
            <w:rPr>
              <w:rStyle w:val="PlaceholderText"/>
              <w:rFonts w:ascii="Arial" w:hAnsi="Arial" w:cs="Arial"/>
              <w:color w:val="012169"/>
              <w:sz w:val="24"/>
              <w:szCs w:val="24"/>
            </w:rPr>
            <w:t>Click or tap to enter a date.</w:t>
          </w:r>
        </w:sdtContent>
      </w:sdt>
    </w:p>
    <w:tbl>
      <w:tblPr>
        <w:tblStyle w:val="TableGrid"/>
        <w:tblW w:w="50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0"/>
        <w:gridCol w:w="363"/>
        <w:gridCol w:w="89"/>
        <w:gridCol w:w="1171"/>
        <w:gridCol w:w="721"/>
        <w:gridCol w:w="2785"/>
        <w:gridCol w:w="454"/>
        <w:gridCol w:w="901"/>
        <w:gridCol w:w="717"/>
        <w:gridCol w:w="1953"/>
      </w:tblGrid>
      <w:tr w:rsidR="00302989" w:rsidRPr="00CE0302" w14:paraId="6A6BC5D2" w14:textId="77777777" w:rsidTr="000D1BB1">
        <w:tc>
          <w:tcPr>
            <w:tcW w:w="5000" w:type="pct"/>
            <w:gridSpan w:val="11"/>
            <w:shd w:val="clear" w:color="auto" w:fill="BF0D3E"/>
            <w:vAlign w:val="bottom"/>
          </w:tcPr>
          <w:p w14:paraId="22DF4521" w14:textId="77777777" w:rsidR="00302989" w:rsidRPr="00CE0302" w:rsidRDefault="00302989">
            <w:pPr>
              <w:pStyle w:val="Heading1"/>
              <w:rPr>
                <w:rFonts w:ascii="Arial" w:hAnsi="Arial" w:cs="Arial"/>
                <w:sz w:val="24"/>
                <w:szCs w:val="24"/>
              </w:rPr>
            </w:pPr>
            <w:r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Local Educational Agency (LEA) Information</w:t>
            </w:r>
          </w:p>
        </w:tc>
      </w:tr>
      <w:tr w:rsidR="004A2DD1" w:rsidRPr="00CE0302" w14:paraId="2D05FD7E" w14:textId="77777777" w:rsidTr="004A2DD1">
        <w:tc>
          <w:tcPr>
            <w:tcW w:w="703" w:type="pct"/>
            <w:vAlign w:val="center"/>
          </w:tcPr>
          <w:p w14:paraId="43910A64" w14:textId="745C2A26" w:rsidR="00302989" w:rsidRPr="004A2DD1" w:rsidRDefault="00302989" w:rsidP="004A2DD1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LEA Name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97" w:type="pct"/>
            <w:gridSpan w:val="10"/>
            <w:tcBorders>
              <w:bottom w:val="single" w:sz="4" w:space="0" w:color="auto"/>
            </w:tcBorders>
            <w:vAlign w:val="bottom"/>
          </w:tcPr>
          <w:p w14:paraId="2E4876E5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A2DD1" w:rsidRPr="00CE0302" w14:paraId="44096988" w14:textId="77777777" w:rsidTr="004A2DD1">
        <w:tc>
          <w:tcPr>
            <w:tcW w:w="703" w:type="pct"/>
            <w:vAlign w:val="bottom"/>
          </w:tcPr>
          <w:p w14:paraId="59DA9D7E" w14:textId="0647F367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School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Site:</w:t>
            </w:r>
          </w:p>
        </w:tc>
        <w:tc>
          <w:tcPr>
            <w:tcW w:w="4297" w:type="pct"/>
            <w:gridSpan w:val="10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2D8D8FE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BB1" w:rsidRPr="00CE0302" w14:paraId="4A5AF5BD" w14:textId="77777777" w:rsidTr="004A2DD1">
        <w:tc>
          <w:tcPr>
            <w:tcW w:w="1865" w:type="pct"/>
            <w:gridSpan w:val="6"/>
            <w:vAlign w:val="bottom"/>
          </w:tcPr>
          <w:p w14:paraId="38225768" w14:textId="3F117EA4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116638326"/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LEA Foster Care Point of Contact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491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7FF1D2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" w:type="pct"/>
            <w:tcBorders>
              <w:top w:val="single" w:sz="4" w:space="0" w:color="auto"/>
            </w:tcBorders>
            <w:vAlign w:val="bottom"/>
          </w:tcPr>
          <w:p w14:paraId="7F6CD23D" w14:textId="5A8A5411" w:rsidR="00302989" w:rsidRPr="004A2DD1" w:rsidRDefault="00302989">
            <w:pPr>
              <w:ind w:left="-10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Email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CA5CE8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  <w:tr w:rsidR="00D24035" w:rsidRPr="00CE0302" w14:paraId="34546F0E" w14:textId="77777777" w:rsidTr="004A2DD1">
        <w:tc>
          <w:tcPr>
            <w:tcW w:w="953" w:type="pct"/>
            <w:gridSpan w:val="3"/>
            <w:vAlign w:val="bottom"/>
          </w:tcPr>
          <w:p w14:paraId="1E923C1D" w14:textId="5FD6BC69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School Address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047" w:type="pct"/>
            <w:gridSpan w:val="8"/>
            <w:tcBorders>
              <w:bottom w:val="single" w:sz="4" w:space="0" w:color="auto"/>
            </w:tcBorders>
            <w:vAlign w:val="bottom"/>
          </w:tcPr>
          <w:p w14:paraId="6B18DFF3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2989" w:rsidRPr="00CE0302" w14:paraId="627E0126" w14:textId="77777777" w:rsidTr="000D1BB1">
        <w:trPr>
          <w:trHeight w:val="54"/>
        </w:trPr>
        <w:tc>
          <w:tcPr>
            <w:tcW w:w="5000" w:type="pct"/>
            <w:gridSpan w:val="11"/>
            <w:shd w:val="clear" w:color="auto" w:fill="auto"/>
            <w:vAlign w:val="bottom"/>
          </w:tcPr>
          <w:p w14:paraId="263536A4" w14:textId="77777777" w:rsidR="00302989" w:rsidRPr="00CE0302" w:rsidRDefault="0030298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02989" w:rsidRPr="00CE0302" w14:paraId="515FD7DD" w14:textId="77777777" w:rsidTr="000D1BB1">
        <w:tc>
          <w:tcPr>
            <w:tcW w:w="5000" w:type="pct"/>
            <w:gridSpan w:val="11"/>
            <w:shd w:val="clear" w:color="auto" w:fill="BF0D3E"/>
            <w:vAlign w:val="bottom"/>
          </w:tcPr>
          <w:p w14:paraId="16FF0B43" w14:textId="77777777" w:rsidR="00302989" w:rsidRPr="00CE0302" w:rsidRDefault="00302989">
            <w:pPr>
              <w:pStyle w:val="Heading1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Child in Foster Care Information</w:t>
            </w:r>
          </w:p>
        </w:tc>
      </w:tr>
      <w:tr w:rsidR="004A2DD1" w:rsidRPr="00CE0302" w14:paraId="4B6F4CE1" w14:textId="77777777" w:rsidTr="004A2DD1">
        <w:tc>
          <w:tcPr>
            <w:tcW w:w="703" w:type="pct"/>
            <w:vAlign w:val="bottom"/>
          </w:tcPr>
          <w:p w14:paraId="64E920E9" w14:textId="1A637185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Child Name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97" w:type="pct"/>
            <w:gridSpan w:val="10"/>
            <w:tcBorders>
              <w:bottom w:val="single" w:sz="4" w:space="0" w:color="auto"/>
            </w:tcBorders>
            <w:vAlign w:val="bottom"/>
          </w:tcPr>
          <w:p w14:paraId="5EA06C80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4035" w:rsidRPr="00CE0302" w14:paraId="3139F462" w14:textId="77777777" w:rsidTr="004A2DD1">
        <w:tc>
          <w:tcPr>
            <w:tcW w:w="786" w:type="pct"/>
            <w:gridSpan w:val="2"/>
            <w:vAlign w:val="bottom"/>
          </w:tcPr>
          <w:p w14:paraId="07E5408A" w14:textId="7406AEF0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Date of Birth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61" w:type="pct"/>
            <w:gridSpan w:val="5"/>
            <w:tcBorders>
              <w:bottom w:val="outset" w:sz="6" w:space="0" w:color="auto"/>
            </w:tcBorders>
            <w:vAlign w:val="bottom"/>
          </w:tcPr>
          <w:p w14:paraId="00E997B9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54" w:type="pct"/>
            <w:gridSpan w:val="3"/>
            <w:vAlign w:val="bottom"/>
          </w:tcPr>
          <w:p w14:paraId="1C6E406B" w14:textId="6EC6DDF8" w:rsidR="00302989" w:rsidRPr="004A2DD1" w:rsidRDefault="00302989">
            <w:pPr>
              <w:ind w:left="-10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State Student ID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89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AA02CB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D1BB1" w:rsidRPr="00CE0302" w14:paraId="0AAB3CAE" w14:textId="77777777" w:rsidTr="004A2DD1">
        <w:tc>
          <w:tcPr>
            <w:tcW w:w="994" w:type="pct"/>
            <w:gridSpan w:val="4"/>
            <w:vAlign w:val="bottom"/>
          </w:tcPr>
          <w:p w14:paraId="17613277" w14:textId="3F723329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" w:name="_Hlk116638844"/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Date of FC Move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362" w:type="pct"/>
            <w:gridSpan w:val="4"/>
            <w:tcBorders>
              <w:bottom w:val="single" w:sz="4" w:space="0" w:color="auto"/>
            </w:tcBorders>
            <w:vAlign w:val="bottom"/>
          </w:tcPr>
          <w:p w14:paraId="06D9B110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5" w:type="pct"/>
            <w:vAlign w:val="bottom"/>
          </w:tcPr>
          <w:p w14:paraId="686A5E45" w14:textId="5E3E5E2A" w:rsidR="00302989" w:rsidRPr="004A2DD1" w:rsidRDefault="00302989">
            <w:pPr>
              <w:ind w:left="-105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Grade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229" w:type="pct"/>
            <w:gridSpan w:val="2"/>
            <w:tcBorders>
              <w:bottom w:val="single" w:sz="4" w:space="0" w:color="auto"/>
            </w:tcBorders>
            <w:vAlign w:val="bottom"/>
          </w:tcPr>
          <w:p w14:paraId="53AF6464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1"/>
      <w:tr w:rsidR="004A2DD1" w:rsidRPr="00CE0302" w14:paraId="38890886" w14:textId="77777777" w:rsidTr="004A2DD1">
        <w:tc>
          <w:tcPr>
            <w:tcW w:w="1533" w:type="pct"/>
            <w:gridSpan w:val="5"/>
            <w:vAlign w:val="bottom"/>
          </w:tcPr>
          <w:p w14:paraId="66438559" w14:textId="1B217D0B" w:rsidR="00302989" w:rsidRPr="004A2DD1" w:rsidRDefault="00302989">
            <w:pPr>
              <w:pStyle w:val="NormalIndent"/>
              <w:ind w:left="-105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Residence School Address</w:t>
            </w:r>
            <w:r w:rsidR="00D24035" w:rsidRPr="004A2DD1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467" w:type="pct"/>
            <w:gridSpan w:val="6"/>
            <w:tcBorders>
              <w:bottom w:val="single" w:sz="4" w:space="0" w:color="auto"/>
            </w:tcBorders>
            <w:vAlign w:val="bottom"/>
          </w:tcPr>
          <w:p w14:paraId="475F92A1" w14:textId="77777777" w:rsidR="00302989" w:rsidRPr="00CE0302" w:rsidRDefault="00302989">
            <w:pPr>
              <w:ind w:left="-105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2989" w:rsidRPr="00CE0302" w14:paraId="5FAE20B4" w14:textId="77777777" w:rsidTr="000D1BB1">
        <w:trPr>
          <w:trHeight w:val="332"/>
        </w:trPr>
        <w:tc>
          <w:tcPr>
            <w:tcW w:w="5000" w:type="pct"/>
            <w:gridSpan w:val="11"/>
            <w:vAlign w:val="bottom"/>
          </w:tcPr>
          <w:p w14:paraId="7C18D4F1" w14:textId="77777777" w:rsidR="00302989" w:rsidRPr="00CE0302" w:rsidRDefault="00302989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2989" w:rsidRPr="00CE0302" w14:paraId="70A09FCF" w14:textId="77777777" w:rsidTr="000D1BB1">
        <w:tc>
          <w:tcPr>
            <w:tcW w:w="5000" w:type="pct"/>
            <w:gridSpan w:val="11"/>
            <w:shd w:val="clear" w:color="auto" w:fill="BF0D3E"/>
            <w:vAlign w:val="bottom"/>
          </w:tcPr>
          <w:p w14:paraId="36297CAC" w14:textId="77777777" w:rsidR="00302989" w:rsidRPr="00CE0302" w:rsidRDefault="00302989">
            <w:pPr>
              <w:pStyle w:val="Heading1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bookmarkStart w:id="2" w:name="_Hlk116636764"/>
            <w:r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School of Origin Input for BID</w:t>
            </w:r>
          </w:p>
        </w:tc>
      </w:tr>
      <w:bookmarkEnd w:id="2"/>
    </w:tbl>
    <w:p w14:paraId="353FA5EE" w14:textId="77777777" w:rsidR="00DC2A17" w:rsidRPr="00DC2A17" w:rsidRDefault="00DC2A17" w:rsidP="00DC2A17">
      <w:pPr>
        <w:pStyle w:val="ListParagraph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</w:p>
    <w:p w14:paraId="371F861E" w14:textId="493FF24F" w:rsidR="00286D2D" w:rsidRPr="00286D2D" w:rsidRDefault="001824B7" w:rsidP="001629E9">
      <w:pPr>
        <w:pStyle w:val="ListParagraph"/>
        <w:numPr>
          <w:ilvl w:val="0"/>
          <w:numId w:val="24"/>
        </w:numPr>
        <w:spacing w:before="0" w:after="0" w:line="240" w:lineRule="auto"/>
        <w:rPr>
          <w:rFonts w:ascii="Arial" w:hAnsi="Arial" w:cs="Arial"/>
          <w:sz w:val="24"/>
          <w:szCs w:val="24"/>
        </w:rPr>
      </w:pPr>
      <w:r w:rsidRPr="001629E9">
        <w:rPr>
          <w:rFonts w:ascii="Arial" w:hAnsi="Arial" w:cs="Arial"/>
          <w:b/>
          <w:bCs/>
          <w:sz w:val="24"/>
          <w:szCs w:val="24"/>
        </w:rPr>
        <w:t>How well connected is the child to the school and/or school staff</w:t>
      </w:r>
      <w:r w:rsidR="00E2308E" w:rsidRPr="001629E9">
        <w:rPr>
          <w:rFonts w:ascii="Arial" w:hAnsi="Arial" w:cs="Arial"/>
          <w:b/>
          <w:bCs/>
          <w:sz w:val="24"/>
          <w:szCs w:val="24"/>
        </w:rPr>
        <w:t>?</w:t>
      </w:r>
    </w:p>
    <w:p w14:paraId="02EE8053" w14:textId="2DFBFCD7" w:rsidR="001824B7" w:rsidRDefault="001824B7" w:rsidP="00286D2D">
      <w:pPr>
        <w:pStyle w:val="ListParagraph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  <w:r w:rsidRPr="001629E9">
        <w:rPr>
          <w:rFonts w:ascii="Arial" w:hAnsi="Arial" w:cs="Arial"/>
          <w:sz w:val="24"/>
          <w:szCs w:val="24"/>
        </w:rPr>
        <w:t>(</w:t>
      </w:r>
      <w:r w:rsidR="00E2308E" w:rsidRPr="001629E9">
        <w:rPr>
          <w:rFonts w:ascii="Arial" w:hAnsi="Arial" w:cs="Arial"/>
          <w:i/>
          <w:iCs/>
          <w:sz w:val="24"/>
          <w:szCs w:val="24"/>
        </w:rPr>
        <w:t>i.e., h</w:t>
      </w:r>
      <w:r w:rsidRPr="001629E9">
        <w:rPr>
          <w:rFonts w:ascii="Arial" w:hAnsi="Arial" w:cs="Arial"/>
          <w:i/>
          <w:iCs/>
          <w:sz w:val="24"/>
          <w:szCs w:val="24"/>
        </w:rPr>
        <w:t xml:space="preserve">ow long attending the school, positive relationships with school staff, any sense of belonging or fitting in, </w:t>
      </w:r>
      <w:r w:rsidR="000D0D37" w:rsidRPr="001629E9">
        <w:rPr>
          <w:rFonts w:ascii="Arial" w:hAnsi="Arial" w:cs="Arial"/>
          <w:i/>
          <w:iCs/>
          <w:sz w:val="24"/>
          <w:szCs w:val="24"/>
        </w:rPr>
        <w:t>etc.</w:t>
      </w:r>
      <w:r w:rsidRPr="001629E9">
        <w:rPr>
          <w:rFonts w:ascii="Arial" w:hAnsi="Arial" w:cs="Arial"/>
          <w:sz w:val="24"/>
          <w:szCs w:val="24"/>
        </w:rPr>
        <w:t>)</w:t>
      </w:r>
    </w:p>
    <w:p w14:paraId="6DAB2DAE" w14:textId="77777777" w:rsidR="001629E9" w:rsidRPr="001629E9" w:rsidRDefault="001629E9" w:rsidP="001629E9">
      <w:pPr>
        <w:pStyle w:val="ListParagraph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996547273"/>
        <w:placeholder>
          <w:docPart w:val="DefaultPlaceholder_-1854013440"/>
        </w:placeholder>
        <w:showingPlcHdr/>
      </w:sdtPr>
      <w:sdtEndPr/>
      <w:sdtContent>
        <w:p w14:paraId="62B687A9" w14:textId="036665F0" w:rsidR="001824B7" w:rsidRPr="00CE0302" w:rsidRDefault="001824B7" w:rsidP="001629E9">
          <w:pPr>
            <w:spacing w:before="0" w:after="0" w:line="240" w:lineRule="auto"/>
            <w:ind w:left="36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75131FF7" w14:textId="77777777" w:rsidR="001824B7" w:rsidRPr="00CE0302" w:rsidRDefault="001824B7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992BFA4" w14:textId="77777777" w:rsidR="00E2308E" w:rsidRPr="001629E9" w:rsidRDefault="00D07E98" w:rsidP="001629E9">
      <w:pPr>
        <w:pStyle w:val="ListParagraph"/>
        <w:numPr>
          <w:ilvl w:val="0"/>
          <w:numId w:val="24"/>
        </w:numPr>
        <w:spacing w:before="0" w:after="0" w:line="240" w:lineRule="auto"/>
        <w:rPr>
          <w:rFonts w:ascii="Arial" w:hAnsi="Arial" w:cs="Arial"/>
          <w:sz w:val="24"/>
          <w:szCs w:val="24"/>
        </w:rPr>
      </w:pPr>
      <w:r w:rsidRPr="001629E9">
        <w:rPr>
          <w:rFonts w:ascii="Arial" w:hAnsi="Arial" w:cs="Arial"/>
          <w:b/>
          <w:bCs/>
          <w:sz w:val="24"/>
          <w:szCs w:val="24"/>
        </w:rPr>
        <w:t>How is the child performing academically</w:t>
      </w:r>
      <w:r w:rsidR="00E2308E" w:rsidRPr="001629E9">
        <w:rPr>
          <w:rFonts w:ascii="Arial" w:hAnsi="Arial" w:cs="Arial"/>
          <w:b/>
          <w:bCs/>
          <w:sz w:val="24"/>
          <w:szCs w:val="24"/>
        </w:rPr>
        <w:t>?</w:t>
      </w:r>
      <w:r w:rsidRPr="001629E9">
        <w:rPr>
          <w:rFonts w:ascii="Arial" w:hAnsi="Arial" w:cs="Arial"/>
          <w:sz w:val="24"/>
          <w:szCs w:val="24"/>
        </w:rPr>
        <w:t xml:space="preserve"> </w:t>
      </w:r>
    </w:p>
    <w:p w14:paraId="445B04E4" w14:textId="2AFB692F" w:rsidR="00D07E98" w:rsidRDefault="00D07E98" w:rsidP="001629E9">
      <w:pPr>
        <w:spacing w:before="0" w:after="0" w:line="240" w:lineRule="auto"/>
        <w:ind w:left="360"/>
        <w:contextualSpacing/>
        <w:rPr>
          <w:rFonts w:ascii="Arial" w:hAnsi="Arial" w:cs="Arial"/>
          <w:sz w:val="24"/>
          <w:szCs w:val="24"/>
        </w:rPr>
      </w:pPr>
      <w:r w:rsidRPr="00CE0302">
        <w:rPr>
          <w:rFonts w:ascii="Arial" w:hAnsi="Arial" w:cs="Arial"/>
          <w:i/>
          <w:iCs/>
          <w:sz w:val="24"/>
          <w:szCs w:val="24"/>
        </w:rPr>
        <w:t>(</w:t>
      </w:r>
      <w:r w:rsidR="00E2308E" w:rsidRPr="00CE0302">
        <w:rPr>
          <w:rFonts w:ascii="Arial" w:hAnsi="Arial" w:cs="Arial"/>
          <w:i/>
          <w:iCs/>
          <w:sz w:val="24"/>
          <w:szCs w:val="24"/>
        </w:rPr>
        <w:t>i.e.,</w:t>
      </w:r>
      <w:r w:rsidR="00E2308E" w:rsidRPr="00CE0302">
        <w:rPr>
          <w:rFonts w:ascii="Arial" w:hAnsi="Arial" w:cs="Arial"/>
          <w:sz w:val="24"/>
          <w:szCs w:val="24"/>
        </w:rPr>
        <w:t xml:space="preserve"> </w:t>
      </w:r>
      <w:r w:rsidRPr="00CE0302">
        <w:rPr>
          <w:rFonts w:ascii="Arial" w:hAnsi="Arial" w:cs="Arial"/>
          <w:i/>
          <w:iCs/>
          <w:sz w:val="24"/>
          <w:szCs w:val="24"/>
        </w:rPr>
        <w:t xml:space="preserve">passing/failing classes, reading/writing/math at grade level, </w:t>
      </w:r>
      <w:r w:rsidR="000D0D37" w:rsidRPr="00CE0302">
        <w:rPr>
          <w:rFonts w:ascii="Arial" w:hAnsi="Arial" w:cs="Arial"/>
          <w:i/>
          <w:iCs/>
          <w:sz w:val="24"/>
          <w:szCs w:val="24"/>
        </w:rPr>
        <w:t>etc.</w:t>
      </w:r>
      <w:r w:rsidRPr="00CE0302">
        <w:rPr>
          <w:rFonts w:ascii="Arial" w:hAnsi="Arial" w:cs="Arial"/>
          <w:sz w:val="24"/>
          <w:szCs w:val="24"/>
        </w:rPr>
        <w:t>)</w:t>
      </w:r>
    </w:p>
    <w:p w14:paraId="53F96DAB" w14:textId="77777777" w:rsidR="001629E9" w:rsidRPr="00CE0302" w:rsidRDefault="001629E9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-1616514799"/>
        <w:placeholder>
          <w:docPart w:val="64A114CD7FAD4E14ADE5CC770C42BCCF"/>
        </w:placeholder>
        <w:showingPlcHdr/>
      </w:sdtPr>
      <w:sdtEndPr/>
      <w:sdtContent>
        <w:p w14:paraId="72D76CFA" w14:textId="77777777" w:rsidR="00D07E98" w:rsidRPr="00CE0302" w:rsidRDefault="00D07E98" w:rsidP="001629E9">
          <w:pPr>
            <w:spacing w:before="0" w:after="0" w:line="240" w:lineRule="auto"/>
            <w:ind w:left="36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04CF30D7" w14:textId="77777777" w:rsidR="0084307B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3395972D" w14:textId="77777777" w:rsidR="0084307B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28B974C" w14:textId="77777777" w:rsidR="0084307B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387E06EE" w14:textId="77777777" w:rsidR="0084307B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0FB979C0" w14:textId="77777777" w:rsidR="0084307B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78F0C2A5" w14:textId="77777777" w:rsidR="0084307B" w:rsidRPr="00CE0302" w:rsidRDefault="0084307B" w:rsidP="001629E9">
      <w:pPr>
        <w:spacing w:before="0" w:after="0" w:line="240" w:lineRule="auto"/>
        <w:contextualSpacing/>
        <w:rPr>
          <w:rFonts w:ascii="Arial" w:hAnsi="Arial" w:cs="Arial"/>
          <w:b/>
          <w:bCs/>
          <w:sz w:val="24"/>
          <w:szCs w:val="24"/>
        </w:rPr>
      </w:pPr>
    </w:p>
    <w:p w14:paraId="162BA6AD" w14:textId="462B0000" w:rsidR="005B1462" w:rsidRPr="005B1462" w:rsidRDefault="005B1462" w:rsidP="001629E9">
      <w:pPr>
        <w:pStyle w:val="ListParagraph"/>
        <w:numPr>
          <w:ilvl w:val="0"/>
          <w:numId w:val="24"/>
        </w:numPr>
        <w:spacing w:before="0"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What</w:t>
      </w:r>
      <w:r w:rsidR="00D07E98" w:rsidRPr="001629E9">
        <w:rPr>
          <w:rFonts w:ascii="Arial" w:hAnsi="Arial" w:cs="Arial"/>
          <w:b/>
          <w:bCs/>
          <w:sz w:val="24"/>
          <w:szCs w:val="24"/>
        </w:rPr>
        <w:t xml:space="preserve"> </w:t>
      </w:r>
      <w:r w:rsidR="00286D2D">
        <w:rPr>
          <w:rFonts w:ascii="Arial" w:hAnsi="Arial" w:cs="Arial"/>
          <w:b/>
          <w:bCs/>
          <w:sz w:val="24"/>
          <w:szCs w:val="24"/>
        </w:rPr>
        <w:t xml:space="preserve">are the child’s </w:t>
      </w:r>
      <w:r w:rsidR="00D07E98" w:rsidRPr="001629E9">
        <w:rPr>
          <w:rFonts w:ascii="Arial" w:hAnsi="Arial" w:cs="Arial"/>
          <w:b/>
          <w:bCs/>
          <w:sz w:val="24"/>
          <w:szCs w:val="24"/>
        </w:rPr>
        <w:t>social connections within the school setting</w:t>
      </w:r>
      <w:r w:rsidR="00286D2D">
        <w:rPr>
          <w:rFonts w:ascii="Arial" w:hAnsi="Arial" w:cs="Arial"/>
          <w:b/>
          <w:bCs/>
          <w:sz w:val="24"/>
          <w:szCs w:val="24"/>
        </w:rPr>
        <w:t>?</w:t>
      </w:r>
    </w:p>
    <w:p w14:paraId="23E19338" w14:textId="23A5EF39" w:rsidR="00D07E98" w:rsidRDefault="00D07E98" w:rsidP="005B1462">
      <w:pPr>
        <w:pStyle w:val="ListParagraph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  <w:r w:rsidRPr="001629E9">
        <w:rPr>
          <w:rFonts w:ascii="Arial" w:hAnsi="Arial" w:cs="Arial"/>
          <w:i/>
          <w:iCs/>
          <w:sz w:val="24"/>
          <w:szCs w:val="24"/>
        </w:rPr>
        <w:t>(</w:t>
      </w:r>
      <w:r w:rsidR="00226D53" w:rsidRPr="001629E9">
        <w:rPr>
          <w:rFonts w:ascii="Arial" w:hAnsi="Arial" w:cs="Arial"/>
          <w:i/>
          <w:iCs/>
          <w:sz w:val="24"/>
          <w:szCs w:val="24"/>
        </w:rPr>
        <w:t>i.e.,</w:t>
      </w:r>
      <w:r w:rsidR="00226D53" w:rsidRPr="001629E9">
        <w:rPr>
          <w:rFonts w:ascii="Arial" w:hAnsi="Arial" w:cs="Arial"/>
          <w:sz w:val="24"/>
          <w:szCs w:val="24"/>
        </w:rPr>
        <w:t xml:space="preserve"> </w:t>
      </w:r>
      <w:r w:rsidRPr="001629E9">
        <w:rPr>
          <w:rFonts w:ascii="Arial" w:hAnsi="Arial" w:cs="Arial"/>
          <w:i/>
          <w:iCs/>
          <w:sz w:val="24"/>
          <w:szCs w:val="24"/>
        </w:rPr>
        <w:t xml:space="preserve">engaging/not engaging with peers, having friends, do their siblings attend the school also, </w:t>
      </w:r>
      <w:r w:rsidR="000D0D37" w:rsidRPr="001629E9">
        <w:rPr>
          <w:rFonts w:ascii="Arial" w:hAnsi="Arial" w:cs="Arial"/>
          <w:i/>
          <w:iCs/>
          <w:sz w:val="24"/>
          <w:szCs w:val="24"/>
        </w:rPr>
        <w:t>etc.</w:t>
      </w:r>
      <w:r w:rsidRPr="001629E9">
        <w:rPr>
          <w:rFonts w:ascii="Arial" w:hAnsi="Arial" w:cs="Arial"/>
          <w:sz w:val="24"/>
          <w:szCs w:val="24"/>
        </w:rPr>
        <w:t>)</w:t>
      </w:r>
    </w:p>
    <w:p w14:paraId="7F56C91B" w14:textId="77777777" w:rsidR="001629E9" w:rsidRPr="001629E9" w:rsidRDefault="001629E9" w:rsidP="001629E9">
      <w:pPr>
        <w:pStyle w:val="ListParagraph"/>
        <w:spacing w:before="0" w:after="0" w:line="240" w:lineRule="auto"/>
        <w:ind w:left="360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-393202247"/>
        <w:placeholder>
          <w:docPart w:val="CF8A809F66804F97BB894E0CAA74AB29"/>
        </w:placeholder>
        <w:showingPlcHdr/>
      </w:sdtPr>
      <w:sdtEndPr/>
      <w:sdtContent>
        <w:p w14:paraId="1FD98BA2" w14:textId="77777777" w:rsidR="00D07E98" w:rsidRPr="00CE0302" w:rsidRDefault="00D07E98" w:rsidP="001629E9">
          <w:pPr>
            <w:spacing w:before="0" w:after="0" w:line="240" w:lineRule="auto"/>
            <w:ind w:left="36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5F845F4A" w14:textId="2A1588F0" w:rsidR="00D07E98" w:rsidRPr="00CE0302" w:rsidRDefault="00D07E98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27A8E8C" w14:textId="77777777" w:rsidR="00286D2D" w:rsidRPr="00286D2D" w:rsidRDefault="00691FC8" w:rsidP="001629E9">
      <w:pPr>
        <w:pStyle w:val="ListParagraph"/>
        <w:numPr>
          <w:ilvl w:val="0"/>
          <w:numId w:val="24"/>
        </w:numPr>
        <w:spacing w:before="0" w:after="0" w:line="240" w:lineRule="auto"/>
        <w:rPr>
          <w:rFonts w:ascii="Arial" w:hAnsi="Arial" w:cs="Arial"/>
          <w:sz w:val="24"/>
          <w:szCs w:val="24"/>
        </w:rPr>
      </w:pPr>
      <w:r w:rsidRPr="001629E9">
        <w:rPr>
          <w:rFonts w:ascii="Arial" w:hAnsi="Arial" w:cs="Arial"/>
          <w:b/>
          <w:bCs/>
          <w:sz w:val="24"/>
          <w:szCs w:val="24"/>
        </w:rPr>
        <w:t>Which extracurricular activities are the child participating in</w:t>
      </w:r>
      <w:r w:rsidR="00286D2D">
        <w:rPr>
          <w:rFonts w:ascii="Arial" w:hAnsi="Arial" w:cs="Arial"/>
          <w:b/>
          <w:bCs/>
          <w:sz w:val="24"/>
          <w:szCs w:val="24"/>
        </w:rPr>
        <w:t>?</w:t>
      </w:r>
    </w:p>
    <w:p w14:paraId="25AAE238" w14:textId="6D2E80AA" w:rsidR="00CB7F07" w:rsidRDefault="00691FC8" w:rsidP="00286D2D">
      <w:pPr>
        <w:pStyle w:val="ListParagraph"/>
        <w:spacing w:before="0" w:after="0" w:line="240" w:lineRule="auto"/>
        <w:ind w:left="360"/>
        <w:rPr>
          <w:rFonts w:ascii="Arial" w:hAnsi="Arial" w:cs="Arial"/>
          <w:b/>
          <w:bCs/>
          <w:sz w:val="24"/>
          <w:szCs w:val="24"/>
        </w:rPr>
      </w:pPr>
      <w:r w:rsidRPr="001629E9">
        <w:rPr>
          <w:rFonts w:ascii="Arial" w:hAnsi="Arial" w:cs="Arial"/>
          <w:sz w:val="24"/>
          <w:szCs w:val="24"/>
        </w:rPr>
        <w:t>(</w:t>
      </w:r>
      <w:r w:rsidR="00286D2D">
        <w:rPr>
          <w:rFonts w:ascii="Arial" w:hAnsi="Arial" w:cs="Arial"/>
          <w:sz w:val="24"/>
          <w:szCs w:val="24"/>
        </w:rPr>
        <w:t xml:space="preserve">i.e., </w:t>
      </w:r>
      <w:r w:rsidRPr="001629E9">
        <w:rPr>
          <w:rFonts w:ascii="Arial" w:hAnsi="Arial" w:cs="Arial"/>
          <w:i/>
          <w:iCs/>
          <w:sz w:val="24"/>
          <w:szCs w:val="24"/>
        </w:rPr>
        <w:t>clubs, sports,</w:t>
      </w:r>
      <w:r w:rsidR="00286D2D">
        <w:rPr>
          <w:rFonts w:ascii="Arial" w:hAnsi="Arial" w:cs="Arial"/>
          <w:i/>
          <w:iCs/>
          <w:sz w:val="24"/>
          <w:szCs w:val="24"/>
        </w:rPr>
        <w:t xml:space="preserve"> tutoring,</w:t>
      </w:r>
      <w:r w:rsidRPr="001629E9">
        <w:rPr>
          <w:rFonts w:ascii="Arial" w:hAnsi="Arial" w:cs="Arial"/>
          <w:i/>
          <w:iCs/>
          <w:sz w:val="24"/>
          <w:szCs w:val="24"/>
        </w:rPr>
        <w:t xml:space="preserve"> </w:t>
      </w:r>
      <w:r w:rsidR="000D0D37" w:rsidRPr="001629E9">
        <w:rPr>
          <w:rFonts w:ascii="Arial" w:hAnsi="Arial" w:cs="Arial"/>
          <w:i/>
          <w:iCs/>
          <w:sz w:val="24"/>
          <w:szCs w:val="24"/>
        </w:rPr>
        <w:t>etc.</w:t>
      </w:r>
      <w:r w:rsidRPr="001629E9">
        <w:rPr>
          <w:rFonts w:ascii="Arial" w:hAnsi="Arial" w:cs="Arial"/>
          <w:sz w:val="24"/>
          <w:szCs w:val="24"/>
        </w:rPr>
        <w:t>)</w:t>
      </w:r>
      <w:r w:rsidRPr="001629E9">
        <w:rPr>
          <w:rFonts w:ascii="Arial" w:hAnsi="Arial" w:cs="Arial"/>
          <w:b/>
          <w:bCs/>
          <w:sz w:val="24"/>
          <w:szCs w:val="24"/>
        </w:rPr>
        <w:t>?</w:t>
      </w:r>
      <w:r w:rsidR="00CB7F07" w:rsidRPr="001629E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3847509A" w14:textId="77777777" w:rsidR="00286D2D" w:rsidRPr="00286D2D" w:rsidRDefault="00286D2D" w:rsidP="00286D2D">
      <w:pPr>
        <w:spacing w:before="0"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480203352"/>
        <w:placeholder>
          <w:docPart w:val="B3D5384952D448EFBBD7C6B35FA4284C"/>
        </w:placeholder>
        <w:showingPlcHdr/>
      </w:sdtPr>
      <w:sdtEndPr/>
      <w:sdtContent>
        <w:p w14:paraId="27B53711" w14:textId="77777777" w:rsidR="00CB7F07" w:rsidRPr="00CE0302" w:rsidRDefault="00CB7F07" w:rsidP="00286D2D">
          <w:pPr>
            <w:spacing w:before="0" w:after="0" w:line="240" w:lineRule="auto"/>
            <w:ind w:left="36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1E1E4B95" w14:textId="5227E556" w:rsidR="002C238C" w:rsidRPr="00CE0302" w:rsidRDefault="002C238C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5E9F4325" w14:textId="77777777" w:rsidR="001629E9" w:rsidRPr="00286D2D" w:rsidRDefault="00413A9A" w:rsidP="00286D2D">
      <w:pPr>
        <w:pStyle w:val="ListParagraph"/>
        <w:numPr>
          <w:ilvl w:val="0"/>
          <w:numId w:val="24"/>
        </w:numPr>
        <w:spacing w:before="0"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286D2D">
        <w:rPr>
          <w:rFonts w:ascii="Arial" w:hAnsi="Arial" w:cs="Arial"/>
          <w:b/>
          <w:bCs/>
          <w:sz w:val="24"/>
          <w:szCs w:val="24"/>
        </w:rPr>
        <w:t xml:space="preserve">Is the child receiving special education through an IEP or 504 Plan? </w:t>
      </w:r>
    </w:p>
    <w:p w14:paraId="27233F65" w14:textId="569649EF" w:rsidR="002C238C" w:rsidRDefault="00413A9A" w:rsidP="001629E9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Arial" w:hAnsi="Arial" w:cs="Arial"/>
          <w:i/>
          <w:iCs/>
          <w:sz w:val="24"/>
          <w:szCs w:val="24"/>
        </w:rPr>
      </w:pPr>
      <w:r w:rsidRPr="00286D2D">
        <w:rPr>
          <w:rFonts w:ascii="Arial" w:hAnsi="Arial" w:cs="Arial"/>
          <w:i/>
          <w:iCs/>
          <w:sz w:val="24"/>
          <w:szCs w:val="24"/>
        </w:rPr>
        <w:t>If yes, briefly describe any accommodations for the child, any related services being provided, and how the LEA is providing access to a free appropriate public education in the least restrictive environment for the child.</w:t>
      </w:r>
      <w:r w:rsidR="002C238C" w:rsidRPr="00286D2D">
        <w:rPr>
          <w:rFonts w:ascii="Arial" w:hAnsi="Arial" w:cs="Arial"/>
          <w:i/>
          <w:iCs/>
          <w:sz w:val="24"/>
          <w:szCs w:val="24"/>
        </w:rPr>
        <w:t xml:space="preserve"> </w:t>
      </w:r>
    </w:p>
    <w:p w14:paraId="75E18CD3" w14:textId="77777777" w:rsidR="00286D2D" w:rsidRPr="00286D2D" w:rsidRDefault="00286D2D" w:rsidP="00286D2D">
      <w:pPr>
        <w:pStyle w:val="ListParagraph"/>
        <w:spacing w:before="0" w:after="0" w:line="240" w:lineRule="auto"/>
        <w:ind w:left="1080"/>
        <w:rPr>
          <w:rFonts w:ascii="Arial" w:hAnsi="Arial" w:cs="Arial"/>
          <w:i/>
          <w:iCs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-2112041392"/>
        <w:placeholder>
          <w:docPart w:val="985A46DD34A24FC9959EC0D907FEF9D0"/>
        </w:placeholder>
        <w:showingPlcHdr/>
      </w:sdtPr>
      <w:sdtEndPr/>
      <w:sdtContent>
        <w:p w14:paraId="0E43C7EE" w14:textId="77777777" w:rsidR="002C238C" w:rsidRPr="00CE0302" w:rsidRDefault="002C238C" w:rsidP="00286D2D">
          <w:pPr>
            <w:spacing w:before="0" w:after="0" w:line="240" w:lineRule="auto"/>
            <w:ind w:left="72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5F95E6D0" w14:textId="733571B7" w:rsidR="002C238C" w:rsidRPr="00CE0302" w:rsidRDefault="002C238C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EB1FB45" w14:textId="132F39B8" w:rsidR="00EF43CC" w:rsidRPr="00EF43CC" w:rsidRDefault="00741751" w:rsidP="00286D2D">
      <w:pPr>
        <w:pStyle w:val="ListParagraph"/>
        <w:numPr>
          <w:ilvl w:val="0"/>
          <w:numId w:val="23"/>
        </w:numPr>
        <w:spacing w:before="0" w:after="0" w:line="240" w:lineRule="auto"/>
        <w:ind w:left="450"/>
        <w:rPr>
          <w:rFonts w:ascii="Arial" w:hAnsi="Arial" w:cs="Arial"/>
          <w:sz w:val="24"/>
          <w:szCs w:val="24"/>
        </w:rPr>
      </w:pPr>
      <w:r w:rsidRPr="00286D2D">
        <w:rPr>
          <w:rFonts w:ascii="Arial" w:hAnsi="Arial" w:cs="Arial"/>
          <w:b/>
          <w:bCs/>
          <w:sz w:val="24"/>
          <w:szCs w:val="24"/>
        </w:rPr>
        <w:t>Describe any other supports</w:t>
      </w:r>
      <w:r w:rsidR="00263144">
        <w:rPr>
          <w:rFonts w:ascii="Arial" w:hAnsi="Arial" w:cs="Arial"/>
          <w:b/>
          <w:bCs/>
          <w:sz w:val="24"/>
          <w:szCs w:val="24"/>
        </w:rPr>
        <w:t xml:space="preserve"> and </w:t>
      </w:r>
      <w:r w:rsidRPr="00286D2D">
        <w:rPr>
          <w:rFonts w:ascii="Arial" w:hAnsi="Arial" w:cs="Arial"/>
          <w:b/>
          <w:bCs/>
          <w:sz w:val="24"/>
          <w:szCs w:val="24"/>
        </w:rPr>
        <w:t xml:space="preserve">services </w:t>
      </w:r>
      <w:r w:rsidR="00263144">
        <w:rPr>
          <w:rFonts w:ascii="Arial" w:hAnsi="Arial" w:cs="Arial"/>
          <w:b/>
          <w:bCs/>
          <w:sz w:val="24"/>
          <w:szCs w:val="24"/>
        </w:rPr>
        <w:t>the LEA provides</w:t>
      </w:r>
      <w:r w:rsidRPr="00286D2D">
        <w:rPr>
          <w:rFonts w:ascii="Arial" w:hAnsi="Arial" w:cs="Arial"/>
          <w:b/>
          <w:bCs/>
          <w:sz w:val="24"/>
          <w:szCs w:val="24"/>
        </w:rPr>
        <w:t xml:space="preserve"> to the child</w:t>
      </w:r>
      <w:r w:rsidR="00263144">
        <w:rPr>
          <w:rFonts w:ascii="Arial" w:hAnsi="Arial" w:cs="Arial"/>
          <w:b/>
          <w:bCs/>
          <w:sz w:val="24"/>
          <w:szCs w:val="24"/>
        </w:rPr>
        <w:t>.</w:t>
      </w:r>
    </w:p>
    <w:p w14:paraId="34129A5D" w14:textId="3DA1CFAA" w:rsidR="00B92FBA" w:rsidRDefault="00B92FBA" w:rsidP="00EF43CC">
      <w:pPr>
        <w:pStyle w:val="ListParagraph"/>
        <w:spacing w:before="0" w:after="0" w:line="240" w:lineRule="auto"/>
        <w:ind w:left="450"/>
        <w:rPr>
          <w:rFonts w:ascii="Arial" w:hAnsi="Arial" w:cs="Arial"/>
          <w:sz w:val="24"/>
          <w:szCs w:val="24"/>
        </w:rPr>
      </w:pPr>
      <w:r w:rsidRPr="00EF43CC">
        <w:rPr>
          <w:rFonts w:ascii="Arial" w:hAnsi="Arial" w:cs="Arial"/>
          <w:i/>
          <w:iCs/>
          <w:sz w:val="24"/>
          <w:szCs w:val="24"/>
        </w:rPr>
        <w:t>(</w:t>
      </w:r>
      <w:r w:rsidR="00EF43CC" w:rsidRPr="00EF43CC">
        <w:rPr>
          <w:rFonts w:ascii="Arial" w:hAnsi="Arial" w:cs="Arial"/>
          <w:i/>
          <w:iCs/>
          <w:sz w:val="24"/>
          <w:szCs w:val="24"/>
        </w:rPr>
        <w:t xml:space="preserve">i.e., </w:t>
      </w:r>
      <w:r w:rsidR="006A2218" w:rsidRPr="00EF43CC">
        <w:rPr>
          <w:rFonts w:ascii="Arial" w:hAnsi="Arial" w:cs="Arial"/>
          <w:i/>
          <w:iCs/>
          <w:sz w:val="24"/>
          <w:szCs w:val="24"/>
        </w:rPr>
        <w:t>is</w:t>
      </w:r>
      <w:r w:rsidR="006A2218" w:rsidRPr="00286D2D">
        <w:rPr>
          <w:rFonts w:ascii="Arial" w:hAnsi="Arial" w:cs="Arial"/>
          <w:i/>
          <w:iCs/>
          <w:sz w:val="24"/>
          <w:szCs w:val="24"/>
        </w:rPr>
        <w:t xml:space="preserve"> the child also an </w:t>
      </w:r>
      <w:r w:rsidR="000D0D37" w:rsidRPr="00286D2D">
        <w:rPr>
          <w:rFonts w:ascii="Arial" w:hAnsi="Arial" w:cs="Arial"/>
          <w:i/>
          <w:iCs/>
          <w:sz w:val="24"/>
          <w:szCs w:val="24"/>
        </w:rPr>
        <w:t>English</w:t>
      </w:r>
      <w:r w:rsidR="006A2218" w:rsidRPr="00286D2D">
        <w:rPr>
          <w:rFonts w:ascii="Arial" w:hAnsi="Arial" w:cs="Arial"/>
          <w:i/>
          <w:iCs/>
          <w:sz w:val="24"/>
          <w:szCs w:val="24"/>
        </w:rPr>
        <w:t xml:space="preserve"> language learner, any other federal programs eligibility, free/reduced lunch, </w:t>
      </w:r>
      <w:r w:rsidR="000D0D37" w:rsidRPr="00286D2D">
        <w:rPr>
          <w:rFonts w:ascii="Arial" w:hAnsi="Arial" w:cs="Arial"/>
          <w:i/>
          <w:iCs/>
          <w:sz w:val="24"/>
          <w:szCs w:val="24"/>
        </w:rPr>
        <w:t>etc.</w:t>
      </w:r>
      <w:r w:rsidRPr="00286D2D">
        <w:rPr>
          <w:rFonts w:ascii="Arial" w:hAnsi="Arial" w:cs="Arial"/>
          <w:sz w:val="24"/>
          <w:szCs w:val="24"/>
        </w:rPr>
        <w:t>)</w:t>
      </w:r>
    </w:p>
    <w:p w14:paraId="70B9AA59" w14:textId="77777777" w:rsidR="005B6CE1" w:rsidRPr="005B6CE1" w:rsidRDefault="005B6CE1" w:rsidP="005B6CE1">
      <w:pPr>
        <w:spacing w:before="0" w:after="0" w:line="24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1688640394"/>
        <w:placeholder>
          <w:docPart w:val="534887AB48E9470CA23E6B03A262DB61"/>
        </w:placeholder>
        <w:showingPlcHdr/>
      </w:sdtPr>
      <w:sdtEndPr/>
      <w:sdtContent>
        <w:p w14:paraId="48B8C1C5" w14:textId="77777777" w:rsidR="00B92FBA" w:rsidRPr="00CE0302" w:rsidRDefault="00B92FBA" w:rsidP="005B6CE1">
          <w:pPr>
            <w:spacing w:before="0" w:after="0" w:line="240" w:lineRule="auto"/>
            <w:ind w:left="45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71073564" w14:textId="2CFFBD57" w:rsidR="00A82C0B" w:rsidRPr="00CE0302" w:rsidRDefault="00A82C0B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0026601" w14:textId="376E59A2" w:rsidR="00742474" w:rsidRPr="005B6CE1" w:rsidRDefault="00CE49AF" w:rsidP="005B6CE1">
      <w:pPr>
        <w:pStyle w:val="ListParagraph"/>
        <w:numPr>
          <w:ilvl w:val="0"/>
          <w:numId w:val="23"/>
        </w:numPr>
        <w:spacing w:before="0" w:after="0" w:line="240" w:lineRule="auto"/>
        <w:ind w:left="45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What </w:t>
      </w:r>
      <w:r w:rsidR="00742474" w:rsidRPr="005B6CE1">
        <w:rPr>
          <w:rFonts w:ascii="Arial" w:hAnsi="Arial" w:cs="Arial"/>
          <w:b/>
          <w:bCs/>
          <w:sz w:val="24"/>
          <w:szCs w:val="24"/>
        </w:rPr>
        <w:t xml:space="preserve">additional </w:t>
      </w:r>
      <w:r w:rsidR="003125C1">
        <w:rPr>
          <w:rFonts w:ascii="Arial" w:hAnsi="Arial" w:cs="Arial"/>
          <w:b/>
          <w:bCs/>
          <w:sz w:val="24"/>
          <w:szCs w:val="24"/>
        </w:rPr>
        <w:t>information</w:t>
      </w:r>
      <w:r w:rsidR="00742474" w:rsidRPr="005B6CE1">
        <w:rPr>
          <w:rFonts w:ascii="Arial" w:hAnsi="Arial" w:cs="Arial"/>
          <w:b/>
          <w:bCs/>
          <w:sz w:val="24"/>
          <w:szCs w:val="24"/>
        </w:rPr>
        <w:t xml:space="preserve"> </w:t>
      </w:r>
      <w:r w:rsidR="003125C1">
        <w:rPr>
          <w:rFonts w:ascii="Arial" w:hAnsi="Arial" w:cs="Arial"/>
          <w:b/>
          <w:bCs/>
          <w:sz w:val="24"/>
          <w:szCs w:val="24"/>
        </w:rPr>
        <w:t xml:space="preserve">needs to be </w:t>
      </w:r>
      <w:r w:rsidR="00742474" w:rsidRPr="005B6CE1">
        <w:rPr>
          <w:rFonts w:ascii="Arial" w:hAnsi="Arial" w:cs="Arial"/>
          <w:b/>
          <w:bCs/>
          <w:sz w:val="24"/>
          <w:szCs w:val="24"/>
        </w:rPr>
        <w:t xml:space="preserve">considered? </w:t>
      </w:r>
    </w:p>
    <w:p w14:paraId="5F5D2661" w14:textId="77777777" w:rsidR="005B6CE1" w:rsidRPr="005B6CE1" w:rsidRDefault="005B6CE1" w:rsidP="005B6CE1">
      <w:pPr>
        <w:pStyle w:val="ListParagraph"/>
        <w:spacing w:before="0" w:after="0" w:line="240" w:lineRule="auto"/>
        <w:ind w:left="450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-485785254"/>
        <w:placeholder>
          <w:docPart w:val="885A399AF961408D8CC1C776FFAD722B"/>
        </w:placeholder>
        <w:showingPlcHdr/>
      </w:sdtPr>
      <w:sdtEndPr/>
      <w:sdtContent>
        <w:p w14:paraId="57101505" w14:textId="77777777" w:rsidR="00742474" w:rsidRPr="00CE0302" w:rsidRDefault="00742474" w:rsidP="005B6CE1">
          <w:pPr>
            <w:spacing w:before="0" w:after="0" w:line="240" w:lineRule="auto"/>
            <w:ind w:left="45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6A0F8C4B" w14:textId="77777777" w:rsidR="00742474" w:rsidRPr="00CE0302" w:rsidRDefault="00742474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0"/>
      </w:tblGrid>
      <w:tr w:rsidR="00A82C0B" w:rsidRPr="00CE0302" w14:paraId="34738590" w14:textId="77777777" w:rsidTr="004A2DD1">
        <w:trPr>
          <w:trHeight w:val="477"/>
        </w:trPr>
        <w:tc>
          <w:tcPr>
            <w:tcW w:w="5000" w:type="pct"/>
            <w:shd w:val="clear" w:color="auto" w:fill="BF0D3E"/>
            <w:vAlign w:val="center"/>
          </w:tcPr>
          <w:p w14:paraId="2369FF4A" w14:textId="72649C2F" w:rsidR="00A82C0B" w:rsidRPr="00CE0302" w:rsidRDefault="00A82C0B" w:rsidP="004A2DD1">
            <w:pPr>
              <w:pStyle w:val="Heading1"/>
              <w:spacing w:before="0" w:after="0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School of Origin </w:t>
            </w:r>
            <w:r w:rsidR="00E33F89"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>Recommendation</w:t>
            </w:r>
            <w:r w:rsidRPr="00CE0302">
              <w:rPr>
                <w:rFonts w:ascii="Arial" w:hAnsi="Arial" w:cs="Arial"/>
                <w:color w:val="FFFFFF" w:themeColor="background1"/>
                <w:sz w:val="24"/>
                <w:szCs w:val="24"/>
              </w:rPr>
              <w:t xml:space="preserve"> for BID</w:t>
            </w:r>
          </w:p>
        </w:tc>
      </w:tr>
    </w:tbl>
    <w:p w14:paraId="3843B328" w14:textId="1CF8953B" w:rsidR="00A82C0B" w:rsidRPr="00CE0302" w:rsidRDefault="00A82C0B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451CD3E4" w14:textId="3C929BCC" w:rsidR="00E33F89" w:rsidRPr="003125C1" w:rsidRDefault="00A525F9" w:rsidP="003125C1">
      <w:pPr>
        <w:pStyle w:val="ListParagraph"/>
        <w:numPr>
          <w:ilvl w:val="0"/>
          <w:numId w:val="23"/>
        </w:numPr>
        <w:spacing w:before="0" w:after="0" w:line="240" w:lineRule="auto"/>
        <w:ind w:left="540"/>
        <w:rPr>
          <w:rFonts w:ascii="Arial" w:hAnsi="Arial" w:cs="Arial"/>
          <w:sz w:val="24"/>
          <w:szCs w:val="24"/>
        </w:rPr>
      </w:pPr>
      <w:r w:rsidRPr="003125C1">
        <w:rPr>
          <w:rFonts w:ascii="Arial" w:hAnsi="Arial" w:cs="Arial"/>
          <w:b/>
          <w:bCs/>
          <w:sz w:val="24"/>
          <w:szCs w:val="24"/>
        </w:rPr>
        <w:t>From the school of origin perspective, how might a school change affect the child?</w:t>
      </w:r>
      <w:r w:rsidR="00E33F89" w:rsidRPr="003125C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F85B9E7" w14:textId="77777777" w:rsidR="003125C1" w:rsidRPr="003125C1" w:rsidRDefault="003125C1" w:rsidP="003125C1">
      <w:pPr>
        <w:pStyle w:val="ListParagraph"/>
        <w:spacing w:before="0" w:after="0" w:line="240" w:lineRule="auto"/>
        <w:ind w:left="540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821467976"/>
        <w:placeholder>
          <w:docPart w:val="3F225C7AD8E84FB397B93ACEB41E4703"/>
        </w:placeholder>
        <w:showingPlcHdr/>
      </w:sdtPr>
      <w:sdtEndPr/>
      <w:sdtContent>
        <w:p w14:paraId="7DF99902" w14:textId="77777777" w:rsidR="00E33F89" w:rsidRPr="00CE0302" w:rsidRDefault="00E33F89" w:rsidP="003125C1">
          <w:pPr>
            <w:spacing w:before="0" w:after="0" w:line="240" w:lineRule="auto"/>
            <w:ind w:left="540"/>
            <w:contextualSpacing/>
            <w:rPr>
              <w:rFonts w:ascii="Arial" w:hAnsi="Arial" w:cs="Arial"/>
              <w:b/>
              <w:bCs/>
              <w:color w:val="FCAF17"/>
              <w:sz w:val="24"/>
              <w:szCs w:val="24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0781C550" w14:textId="7A7718E2" w:rsidR="00E33F89" w:rsidRPr="00CE0302" w:rsidRDefault="00E33F89" w:rsidP="001629E9">
      <w:pPr>
        <w:spacing w:before="0"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F5D8A66" w14:textId="77777777" w:rsidR="00D642CC" w:rsidRDefault="00D045CC" w:rsidP="006A7181">
      <w:pPr>
        <w:pStyle w:val="ListParagraph"/>
        <w:numPr>
          <w:ilvl w:val="0"/>
          <w:numId w:val="23"/>
        </w:numPr>
        <w:spacing w:before="0" w:after="0" w:line="240" w:lineRule="auto"/>
        <w:ind w:left="540"/>
        <w:rPr>
          <w:rFonts w:ascii="Arial" w:hAnsi="Arial" w:cs="Arial"/>
          <w:sz w:val="24"/>
          <w:szCs w:val="24"/>
        </w:rPr>
      </w:pPr>
      <w:r w:rsidRPr="006A7181">
        <w:rPr>
          <w:rFonts w:ascii="Arial" w:hAnsi="Arial" w:cs="Arial"/>
          <w:b/>
          <w:bCs/>
          <w:sz w:val="24"/>
          <w:szCs w:val="24"/>
        </w:rPr>
        <w:t>From the school of origin perspective, is it in the best interest for the child to remain at their school of origin</w:t>
      </w:r>
      <w:r w:rsidR="006A7181">
        <w:rPr>
          <w:rFonts w:ascii="Arial" w:hAnsi="Arial" w:cs="Arial"/>
          <w:b/>
          <w:bCs/>
          <w:sz w:val="24"/>
          <w:szCs w:val="24"/>
        </w:rPr>
        <w:t>?</w:t>
      </w:r>
      <w:r w:rsidR="008E67F8" w:rsidRPr="006A7181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D3A3079" w14:textId="1846A56C" w:rsidR="00D045CC" w:rsidRDefault="00D642CC" w:rsidP="00D642CC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Arial" w:hAnsi="Arial" w:cs="Arial"/>
          <w:sz w:val="24"/>
          <w:szCs w:val="24"/>
        </w:rPr>
      </w:pPr>
      <w:r w:rsidRPr="00D642CC">
        <w:rPr>
          <w:rFonts w:ascii="Arial" w:hAnsi="Arial" w:cs="Arial"/>
          <w:i/>
          <w:iCs/>
          <w:sz w:val="24"/>
          <w:szCs w:val="24"/>
        </w:rPr>
        <w:t>Briefly</w:t>
      </w:r>
      <w:r w:rsidR="008E67F8" w:rsidRPr="006A7181">
        <w:rPr>
          <w:rFonts w:ascii="Arial" w:hAnsi="Arial" w:cs="Arial"/>
          <w:i/>
          <w:iCs/>
          <w:sz w:val="24"/>
          <w:szCs w:val="24"/>
        </w:rPr>
        <w:t xml:space="preserve"> provide support for the </w:t>
      </w:r>
      <w:r w:rsidR="007B1EF9" w:rsidRPr="006A7181">
        <w:rPr>
          <w:rFonts w:ascii="Arial" w:hAnsi="Arial" w:cs="Arial"/>
          <w:i/>
          <w:iCs/>
          <w:sz w:val="24"/>
          <w:szCs w:val="24"/>
        </w:rPr>
        <w:t>recommendation</w:t>
      </w:r>
      <w:r>
        <w:rPr>
          <w:rFonts w:ascii="Arial" w:hAnsi="Arial" w:cs="Arial"/>
          <w:sz w:val="24"/>
          <w:szCs w:val="24"/>
        </w:rPr>
        <w:t>.</w:t>
      </w:r>
    </w:p>
    <w:p w14:paraId="100D83B5" w14:textId="77777777" w:rsidR="00D642CC" w:rsidRPr="006A7181" w:rsidRDefault="00D642CC" w:rsidP="00D642CC">
      <w:pPr>
        <w:pStyle w:val="ListParagraph"/>
        <w:spacing w:before="0" w:after="0" w:line="240" w:lineRule="auto"/>
        <w:ind w:left="1080"/>
        <w:rPr>
          <w:rFonts w:ascii="Arial" w:hAnsi="Arial" w:cs="Arial"/>
          <w:sz w:val="24"/>
          <w:szCs w:val="24"/>
        </w:rPr>
      </w:pPr>
    </w:p>
    <w:sdt>
      <w:sdtPr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  <w:id w:val="-747341795"/>
        <w:placeholder>
          <w:docPart w:val="0E7639187EBC4B3E9D2B3E3F3F58C7C7"/>
        </w:placeholder>
        <w:showingPlcHdr/>
      </w:sdtPr>
      <w:sdtEndPr/>
      <w:sdtContent>
        <w:p w14:paraId="1CD1F7C9" w14:textId="29F4EA1C" w:rsidR="008F6A07" w:rsidRPr="00CE0302" w:rsidRDefault="00D045CC" w:rsidP="00D642CC">
          <w:pPr>
            <w:spacing w:before="0" w:after="0" w:line="240" w:lineRule="auto"/>
            <w:ind w:left="720"/>
            <w:contextualSpacing/>
            <w:rPr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</w:pPr>
          <w:r w:rsidRPr="00CE0302">
            <w:rPr>
              <w:rStyle w:val="PlaceholderText"/>
              <w:rFonts w:ascii="Arial" w:hAnsi="Arial" w:cs="Arial"/>
              <w:b/>
              <w:bCs/>
              <w:color w:val="012169"/>
              <w:sz w:val="24"/>
              <w:szCs w:val="24"/>
              <w:bdr w:val="outset" w:sz="6" w:space="0" w:color="auto" w:frame="1"/>
            </w:rPr>
            <w:t>Click or tap here to enter text.</w:t>
          </w:r>
        </w:p>
      </w:sdtContent>
    </w:sdt>
    <w:p w14:paraId="46995E90" w14:textId="43B5DC00" w:rsidR="008F6A07" w:rsidRPr="00CE0302" w:rsidRDefault="008F6A07" w:rsidP="001629E9">
      <w:pPr>
        <w:spacing w:before="0" w:after="0" w:line="240" w:lineRule="auto"/>
        <w:contextualSpacing/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</w:pPr>
    </w:p>
    <w:p w14:paraId="44B9BC19" w14:textId="752A95AD" w:rsidR="009B2A24" w:rsidRPr="00302989" w:rsidRDefault="009B2A24" w:rsidP="00D642CC">
      <w:pPr>
        <w:spacing w:before="0" w:after="0" w:line="240" w:lineRule="auto"/>
        <w:contextualSpacing/>
        <w:rPr>
          <w:rFonts w:ascii="Arial" w:hAnsi="Arial" w:cs="Arial"/>
          <w:b/>
          <w:bCs/>
          <w:color w:val="012169"/>
          <w:sz w:val="24"/>
          <w:szCs w:val="24"/>
          <w:bdr w:val="outset" w:sz="6" w:space="0" w:color="auto" w:frame="1"/>
        </w:rPr>
      </w:pPr>
    </w:p>
    <w:sectPr w:rsidR="009B2A24" w:rsidRPr="00302989" w:rsidSect="00226D53">
      <w:headerReference w:type="default" r:id="rId10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E1722A" w14:textId="77777777" w:rsidR="00CA0D6E" w:rsidRDefault="00CA0D6E" w:rsidP="000172E5">
      <w:pPr>
        <w:spacing w:after="0" w:line="240" w:lineRule="auto"/>
      </w:pPr>
      <w:r>
        <w:separator/>
      </w:r>
    </w:p>
  </w:endnote>
  <w:endnote w:type="continuationSeparator" w:id="0">
    <w:p w14:paraId="24D53918" w14:textId="77777777" w:rsidR="00CA0D6E" w:rsidRDefault="00CA0D6E" w:rsidP="000172E5">
      <w:pPr>
        <w:spacing w:after="0" w:line="240" w:lineRule="auto"/>
      </w:pPr>
      <w:r>
        <w:continuationSeparator/>
      </w:r>
    </w:p>
  </w:endnote>
  <w:endnote w:type="continuationNotice" w:id="1">
    <w:p w14:paraId="3CDFDDA2" w14:textId="77777777" w:rsidR="00CA0D6E" w:rsidRDefault="00CA0D6E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B38417-D364-4BD9-90DB-5ECAC7E35BBC}"/>
    <w:embedBold r:id="rId2" w:fontKey="{F66B31D5-DE76-449B-932B-447DD299FC5F}"/>
    <w:embedItalic r:id="rId3" w:fontKey="{72657BD2-CAE6-40F1-BE55-A2D1BDDB50B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3419D9F-605E-4CE3-8C87-343CA1985424}"/>
    <w:embedBold r:id="rId5" w:fontKey="{0DBE2CD1-351F-4A6A-8F7F-96C3C45EFFBB}"/>
    <w:embedItalic r:id="rId6" w:fontKey="{38343C10-2783-4106-92E4-B6ED224E2A3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5671E41-E40F-4997-90EB-146FA4A7034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62802883-433D-431C-B51C-617D430F53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0404E7" w14:textId="77777777" w:rsidR="00CA0D6E" w:rsidRDefault="00CA0D6E" w:rsidP="000172E5">
      <w:pPr>
        <w:spacing w:after="0" w:line="240" w:lineRule="auto"/>
      </w:pPr>
      <w:r>
        <w:separator/>
      </w:r>
    </w:p>
  </w:footnote>
  <w:footnote w:type="continuationSeparator" w:id="0">
    <w:p w14:paraId="5CAB91F2" w14:textId="77777777" w:rsidR="00CA0D6E" w:rsidRDefault="00CA0D6E" w:rsidP="000172E5">
      <w:pPr>
        <w:spacing w:after="0" w:line="240" w:lineRule="auto"/>
      </w:pPr>
      <w:r>
        <w:continuationSeparator/>
      </w:r>
    </w:p>
  </w:footnote>
  <w:footnote w:type="continuationNotice" w:id="1">
    <w:p w14:paraId="6619115B" w14:textId="77777777" w:rsidR="00CA0D6E" w:rsidRDefault="00CA0D6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F8B08" w14:textId="306E00AD" w:rsidR="000172E5" w:rsidRDefault="00DD4209" w:rsidP="00E86BEB">
    <w:pPr>
      <w:pStyle w:val="NoSpacing"/>
      <w:jc w:val="center"/>
    </w:pPr>
    <w:r>
      <w:rPr>
        <w:noProof/>
      </w:rPr>
      <w:drawing>
        <wp:inline distT="0" distB="0" distL="0" distR="0" wp14:anchorId="071CBE00" wp14:editId="74B1AE9C">
          <wp:extent cx="2781300" cy="809625"/>
          <wp:effectExtent l="0" t="0" r="0" b="9525"/>
          <wp:docPr id="1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-up of a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81300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48E50F5" w14:textId="3F8E0034" w:rsidR="00E86BEB" w:rsidRDefault="00E86BEB" w:rsidP="00E86BEB">
    <w:pPr>
      <w:pStyle w:val="NoSpacing"/>
      <w:jc w:val="center"/>
      <w:rPr>
        <w:rFonts w:ascii="Montserrat" w:hAnsi="Montserrat" w:cs="Arial"/>
        <w:b/>
        <w:color w:val="000000"/>
        <w:sz w:val="32"/>
        <w:szCs w:val="26"/>
      </w:rPr>
    </w:pPr>
    <w:r w:rsidRPr="00F431EF">
      <w:rPr>
        <w:rFonts w:ascii="Montserrat" w:hAnsi="Montserrat" w:cs="Arial"/>
        <w:b/>
        <w:color w:val="000000"/>
        <w:sz w:val="32"/>
        <w:szCs w:val="26"/>
      </w:rPr>
      <w:t>Arizona Department of Education</w:t>
    </w:r>
  </w:p>
  <w:p w14:paraId="22C1CC4A" w14:textId="77777777" w:rsidR="00B17DF3" w:rsidRPr="00F431EF" w:rsidRDefault="00B17DF3" w:rsidP="00E86BEB">
    <w:pPr>
      <w:pStyle w:val="NoSpacing"/>
      <w:jc w:val="center"/>
      <w:rPr>
        <w:rFonts w:ascii="Montserrat" w:hAnsi="Montserrat" w:cs="Arial"/>
        <w:b/>
        <w:color w:val="000000"/>
        <w:sz w:val="32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3C361C"/>
    <w:multiLevelType w:val="hybridMultilevel"/>
    <w:tmpl w:val="42681E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5E35374"/>
    <w:multiLevelType w:val="hybridMultilevel"/>
    <w:tmpl w:val="F6B665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42588201">
    <w:abstractNumId w:val="12"/>
  </w:num>
  <w:num w:numId="2" w16cid:durableId="1469860171">
    <w:abstractNumId w:val="8"/>
  </w:num>
  <w:num w:numId="3" w16cid:durableId="1892378447">
    <w:abstractNumId w:val="16"/>
  </w:num>
  <w:num w:numId="4" w16cid:durableId="1037849554">
    <w:abstractNumId w:val="13"/>
  </w:num>
  <w:num w:numId="5" w16cid:durableId="2139299417">
    <w:abstractNumId w:val="14"/>
  </w:num>
  <w:num w:numId="6" w16cid:durableId="59985433">
    <w:abstractNumId w:val="20"/>
  </w:num>
  <w:num w:numId="7" w16cid:durableId="781070434">
    <w:abstractNumId w:val="7"/>
  </w:num>
  <w:num w:numId="8" w16cid:durableId="103815978">
    <w:abstractNumId w:val="11"/>
  </w:num>
  <w:num w:numId="9" w16cid:durableId="757291548">
    <w:abstractNumId w:val="18"/>
  </w:num>
  <w:num w:numId="10" w16cid:durableId="1989087637">
    <w:abstractNumId w:val="2"/>
  </w:num>
  <w:num w:numId="11" w16cid:durableId="1455519821">
    <w:abstractNumId w:val="6"/>
  </w:num>
  <w:num w:numId="12" w16cid:durableId="157042096">
    <w:abstractNumId w:val="1"/>
  </w:num>
  <w:num w:numId="13" w16cid:durableId="364720101">
    <w:abstractNumId w:val="3"/>
  </w:num>
  <w:num w:numId="14" w16cid:durableId="441533056">
    <w:abstractNumId w:val="10"/>
  </w:num>
  <w:num w:numId="15" w16cid:durableId="601037365">
    <w:abstractNumId w:val="9"/>
  </w:num>
  <w:num w:numId="16" w16cid:durableId="941380275">
    <w:abstractNumId w:val="17"/>
  </w:num>
  <w:num w:numId="17" w16cid:durableId="779373643">
    <w:abstractNumId w:val="4"/>
  </w:num>
  <w:num w:numId="18" w16cid:durableId="653073730">
    <w:abstractNumId w:val="23"/>
  </w:num>
  <w:num w:numId="19" w16cid:durableId="452528549">
    <w:abstractNumId w:val="19"/>
  </w:num>
  <w:num w:numId="20" w16cid:durableId="264924720">
    <w:abstractNumId w:val="15"/>
  </w:num>
  <w:num w:numId="21" w16cid:durableId="1362170578">
    <w:abstractNumId w:val="22"/>
  </w:num>
  <w:num w:numId="22" w16cid:durableId="1650746252">
    <w:abstractNumId w:val="5"/>
  </w:num>
  <w:num w:numId="23" w16cid:durableId="163474885">
    <w:abstractNumId w:val="21"/>
  </w:num>
  <w:num w:numId="24" w16cid:durableId="146751017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4245"/>
    <w:rsid w:val="000172E5"/>
    <w:rsid w:val="00020705"/>
    <w:rsid w:val="00037758"/>
    <w:rsid w:val="00052382"/>
    <w:rsid w:val="00062028"/>
    <w:rsid w:val="0006568A"/>
    <w:rsid w:val="00076F0F"/>
    <w:rsid w:val="00081B75"/>
    <w:rsid w:val="00084253"/>
    <w:rsid w:val="000A1CD1"/>
    <w:rsid w:val="000D0D37"/>
    <w:rsid w:val="000D1BB1"/>
    <w:rsid w:val="000D1F49"/>
    <w:rsid w:val="001629E9"/>
    <w:rsid w:val="001727CA"/>
    <w:rsid w:val="001800AB"/>
    <w:rsid w:val="001824B7"/>
    <w:rsid w:val="00187857"/>
    <w:rsid w:val="001F28C8"/>
    <w:rsid w:val="00206B0B"/>
    <w:rsid w:val="00215947"/>
    <w:rsid w:val="00226D53"/>
    <w:rsid w:val="00263144"/>
    <w:rsid w:val="00286D2D"/>
    <w:rsid w:val="002A508D"/>
    <w:rsid w:val="002C238C"/>
    <w:rsid w:val="002C56E6"/>
    <w:rsid w:val="002C581C"/>
    <w:rsid w:val="002D7148"/>
    <w:rsid w:val="002F79D1"/>
    <w:rsid w:val="00302989"/>
    <w:rsid w:val="00311D4F"/>
    <w:rsid w:val="003125C1"/>
    <w:rsid w:val="0034390E"/>
    <w:rsid w:val="00344849"/>
    <w:rsid w:val="00350DD8"/>
    <w:rsid w:val="00354114"/>
    <w:rsid w:val="00361E11"/>
    <w:rsid w:val="003734B4"/>
    <w:rsid w:val="003769BA"/>
    <w:rsid w:val="003A70AC"/>
    <w:rsid w:val="003C5440"/>
    <w:rsid w:val="003D5EF4"/>
    <w:rsid w:val="003F0847"/>
    <w:rsid w:val="0040090B"/>
    <w:rsid w:val="0040427B"/>
    <w:rsid w:val="00413A9A"/>
    <w:rsid w:val="00417916"/>
    <w:rsid w:val="00425428"/>
    <w:rsid w:val="00445E8E"/>
    <w:rsid w:val="00446448"/>
    <w:rsid w:val="00455F86"/>
    <w:rsid w:val="00457C03"/>
    <w:rsid w:val="0046302A"/>
    <w:rsid w:val="00487D2D"/>
    <w:rsid w:val="004A2DD1"/>
    <w:rsid w:val="004D5D62"/>
    <w:rsid w:val="0050096B"/>
    <w:rsid w:val="005112D0"/>
    <w:rsid w:val="00534C27"/>
    <w:rsid w:val="00577E06"/>
    <w:rsid w:val="00583334"/>
    <w:rsid w:val="005A3BF7"/>
    <w:rsid w:val="005B1462"/>
    <w:rsid w:val="005B6CE1"/>
    <w:rsid w:val="005F2035"/>
    <w:rsid w:val="005F7990"/>
    <w:rsid w:val="0060149B"/>
    <w:rsid w:val="00604B4C"/>
    <w:rsid w:val="006145D8"/>
    <w:rsid w:val="00637200"/>
    <w:rsid w:val="0063739C"/>
    <w:rsid w:val="006530C3"/>
    <w:rsid w:val="00663752"/>
    <w:rsid w:val="00663E70"/>
    <w:rsid w:val="00691FC8"/>
    <w:rsid w:val="00693C14"/>
    <w:rsid w:val="006A2218"/>
    <w:rsid w:val="006A7181"/>
    <w:rsid w:val="006D16D9"/>
    <w:rsid w:val="00712C29"/>
    <w:rsid w:val="007147D7"/>
    <w:rsid w:val="00740A19"/>
    <w:rsid w:val="00741751"/>
    <w:rsid w:val="00742474"/>
    <w:rsid w:val="00744DCA"/>
    <w:rsid w:val="0076282F"/>
    <w:rsid w:val="00770F25"/>
    <w:rsid w:val="00781048"/>
    <w:rsid w:val="007A35A8"/>
    <w:rsid w:val="007B0A85"/>
    <w:rsid w:val="007B1EF9"/>
    <w:rsid w:val="007C4809"/>
    <w:rsid w:val="007C5F23"/>
    <w:rsid w:val="007C6A52"/>
    <w:rsid w:val="007F3842"/>
    <w:rsid w:val="0082043E"/>
    <w:rsid w:val="0083240B"/>
    <w:rsid w:val="0084307B"/>
    <w:rsid w:val="00846B76"/>
    <w:rsid w:val="00882EBE"/>
    <w:rsid w:val="008C130C"/>
    <w:rsid w:val="008E203A"/>
    <w:rsid w:val="008E67F8"/>
    <w:rsid w:val="008F6A07"/>
    <w:rsid w:val="008F7694"/>
    <w:rsid w:val="0091229C"/>
    <w:rsid w:val="00931A42"/>
    <w:rsid w:val="00940E73"/>
    <w:rsid w:val="00942984"/>
    <w:rsid w:val="0098597D"/>
    <w:rsid w:val="00985B43"/>
    <w:rsid w:val="00991BE5"/>
    <w:rsid w:val="009B2A24"/>
    <w:rsid w:val="009F619A"/>
    <w:rsid w:val="009F6DDE"/>
    <w:rsid w:val="00A370A8"/>
    <w:rsid w:val="00A525F9"/>
    <w:rsid w:val="00A82C0B"/>
    <w:rsid w:val="00A97760"/>
    <w:rsid w:val="00AB7DCC"/>
    <w:rsid w:val="00B06011"/>
    <w:rsid w:val="00B17DF3"/>
    <w:rsid w:val="00B3030F"/>
    <w:rsid w:val="00B337A2"/>
    <w:rsid w:val="00B92FBA"/>
    <w:rsid w:val="00BC3361"/>
    <w:rsid w:val="00BD4753"/>
    <w:rsid w:val="00BD5CB1"/>
    <w:rsid w:val="00BE400D"/>
    <w:rsid w:val="00BE62EE"/>
    <w:rsid w:val="00C003BA"/>
    <w:rsid w:val="00C07CEE"/>
    <w:rsid w:val="00C33FDB"/>
    <w:rsid w:val="00C4602F"/>
    <w:rsid w:val="00C46878"/>
    <w:rsid w:val="00C6231D"/>
    <w:rsid w:val="00CA0D6E"/>
    <w:rsid w:val="00CB4A51"/>
    <w:rsid w:val="00CB7F07"/>
    <w:rsid w:val="00CC7A66"/>
    <w:rsid w:val="00CD4532"/>
    <w:rsid w:val="00CD47B0"/>
    <w:rsid w:val="00CE0302"/>
    <w:rsid w:val="00CE49AF"/>
    <w:rsid w:val="00CE6104"/>
    <w:rsid w:val="00CE7918"/>
    <w:rsid w:val="00D045CC"/>
    <w:rsid w:val="00D07E98"/>
    <w:rsid w:val="00D100A2"/>
    <w:rsid w:val="00D16163"/>
    <w:rsid w:val="00D20FBB"/>
    <w:rsid w:val="00D24035"/>
    <w:rsid w:val="00D34136"/>
    <w:rsid w:val="00D4252B"/>
    <w:rsid w:val="00D518A0"/>
    <w:rsid w:val="00D642CC"/>
    <w:rsid w:val="00D834C8"/>
    <w:rsid w:val="00D93906"/>
    <w:rsid w:val="00D94537"/>
    <w:rsid w:val="00DB3FAD"/>
    <w:rsid w:val="00DC2A17"/>
    <w:rsid w:val="00DC71EC"/>
    <w:rsid w:val="00DD4209"/>
    <w:rsid w:val="00DE10F8"/>
    <w:rsid w:val="00E2308E"/>
    <w:rsid w:val="00E33F89"/>
    <w:rsid w:val="00E54D85"/>
    <w:rsid w:val="00E61C09"/>
    <w:rsid w:val="00E86BEB"/>
    <w:rsid w:val="00EA62AB"/>
    <w:rsid w:val="00EB3B58"/>
    <w:rsid w:val="00EC7359"/>
    <w:rsid w:val="00ED4245"/>
    <w:rsid w:val="00EE3054"/>
    <w:rsid w:val="00EE6034"/>
    <w:rsid w:val="00EF13B3"/>
    <w:rsid w:val="00EF43CC"/>
    <w:rsid w:val="00F00606"/>
    <w:rsid w:val="00F01256"/>
    <w:rsid w:val="00F13D48"/>
    <w:rsid w:val="00F33934"/>
    <w:rsid w:val="00F431EF"/>
    <w:rsid w:val="00FB62D8"/>
    <w:rsid w:val="00FC7475"/>
    <w:rsid w:val="00FD5D08"/>
    <w:rsid w:val="00FE78A0"/>
    <w:rsid w:val="2F4878B5"/>
    <w:rsid w:val="71D8D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A61E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6282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1629E9"/>
    <w:pPr>
      <w:ind w:left="720"/>
      <w:contextualSpacing/>
    </w:pPr>
  </w:style>
  <w:style w:type="character" w:styleId="Mention">
    <w:name w:val="Mention"/>
    <w:basedOn w:val="DefaultParagraphFont"/>
    <w:uiPriority w:val="99"/>
    <w:unhideWhenUsed/>
    <w:rsid w:val="002A508D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aylor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3EC8-3D2C-46DC-BB1A-96D4F9F04AB0}"/>
      </w:docPartPr>
      <w:docPartBody>
        <w:p w:rsidR="003F0B7B" w:rsidRDefault="001F28C8"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A114CD7FAD4E14ADE5CC770C42B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28B217-2760-4D13-AB3E-4DF2699C894E}"/>
      </w:docPartPr>
      <w:docPartBody>
        <w:p w:rsidR="003F0B7B" w:rsidRDefault="001F28C8" w:rsidP="001F28C8">
          <w:pPr>
            <w:pStyle w:val="64A114CD7FAD4E14ADE5CC770C42BCCF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8A809F66804F97BB894E0CAA74AB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86D25F-B70E-465F-9585-5F3A9B4CDB59}"/>
      </w:docPartPr>
      <w:docPartBody>
        <w:p w:rsidR="003F0B7B" w:rsidRDefault="001F28C8" w:rsidP="001F28C8">
          <w:pPr>
            <w:pStyle w:val="CF8A809F66804F97BB894E0CAA74AB29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D5384952D448EFBBD7C6B35FA42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AFA2A-35F5-45BF-AFE1-08A8816338FF}"/>
      </w:docPartPr>
      <w:docPartBody>
        <w:p w:rsidR="003F0B7B" w:rsidRDefault="001F28C8" w:rsidP="001F28C8">
          <w:pPr>
            <w:pStyle w:val="B3D5384952D448EFBBD7C6B35FA4284C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5A46DD34A24FC9959EC0D907FEF9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13797C-8187-4DC7-9035-037AE23FAEA0}"/>
      </w:docPartPr>
      <w:docPartBody>
        <w:p w:rsidR="003F0B7B" w:rsidRDefault="001F28C8" w:rsidP="001F28C8">
          <w:pPr>
            <w:pStyle w:val="985A46DD34A24FC9959EC0D907FEF9D0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4887AB48E9470CA23E6B03A262DB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1956C6-0290-4C6B-96D5-AB0D686E9CF6}"/>
      </w:docPartPr>
      <w:docPartBody>
        <w:p w:rsidR="003F0B7B" w:rsidRDefault="001F28C8" w:rsidP="001F28C8">
          <w:pPr>
            <w:pStyle w:val="534887AB48E9470CA23E6B03A262DB61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225C7AD8E84FB397B93ACEB41E4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FAFD-D908-474D-A74B-9D029AC57D7A}"/>
      </w:docPartPr>
      <w:docPartBody>
        <w:p w:rsidR="003F0B7B" w:rsidRDefault="001F28C8" w:rsidP="001F28C8">
          <w:pPr>
            <w:pStyle w:val="3F225C7AD8E84FB397B93ACEB41E4703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5A399AF961408D8CC1C776FFAD7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9A9AD6-D594-45EB-9A60-975D4E875340}"/>
      </w:docPartPr>
      <w:docPartBody>
        <w:p w:rsidR="003F0B7B" w:rsidRDefault="001F28C8" w:rsidP="001F28C8">
          <w:pPr>
            <w:pStyle w:val="885A399AF961408D8CC1C776FFAD722B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E7639187EBC4B3E9D2B3E3F3F58C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C8DA0-F6F4-4168-9A39-F977D04A690D}"/>
      </w:docPartPr>
      <w:docPartBody>
        <w:p w:rsidR="003F0B7B" w:rsidRDefault="001F28C8" w:rsidP="001F28C8">
          <w:pPr>
            <w:pStyle w:val="0E7639187EBC4B3E9D2B3E3F3F58C7C7"/>
          </w:pPr>
          <w:r w:rsidRPr="000D20A5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4325FDDC0247038C20EA531BE046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6FE9A-6A18-431C-A314-46355F416736}"/>
      </w:docPartPr>
      <w:docPartBody>
        <w:p w:rsidR="00000000" w:rsidRDefault="000C1F4E" w:rsidP="000C1F4E">
          <w:pPr>
            <w:pStyle w:val="644325FDDC0247038C20EA531BE0464D"/>
          </w:pPr>
          <w:r w:rsidRPr="000D20A5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8C8"/>
    <w:rsid w:val="000A40F3"/>
    <w:rsid w:val="000C1F4E"/>
    <w:rsid w:val="001F28C8"/>
    <w:rsid w:val="003F0B7B"/>
    <w:rsid w:val="00456E0B"/>
    <w:rsid w:val="00463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0C1F4E"/>
    <w:rPr>
      <w:color w:val="808080"/>
    </w:rPr>
  </w:style>
  <w:style w:type="paragraph" w:customStyle="1" w:styleId="64A114CD7FAD4E14ADE5CC770C42BCCF">
    <w:name w:val="64A114CD7FAD4E14ADE5CC770C42BCCF"/>
    <w:rsid w:val="001F28C8"/>
  </w:style>
  <w:style w:type="paragraph" w:customStyle="1" w:styleId="CF8A809F66804F97BB894E0CAA74AB29">
    <w:name w:val="CF8A809F66804F97BB894E0CAA74AB29"/>
    <w:rsid w:val="001F28C8"/>
  </w:style>
  <w:style w:type="paragraph" w:customStyle="1" w:styleId="B3D5384952D448EFBBD7C6B35FA4284C">
    <w:name w:val="B3D5384952D448EFBBD7C6B35FA4284C"/>
    <w:rsid w:val="001F28C8"/>
  </w:style>
  <w:style w:type="paragraph" w:customStyle="1" w:styleId="985A46DD34A24FC9959EC0D907FEF9D0">
    <w:name w:val="985A46DD34A24FC9959EC0D907FEF9D0"/>
    <w:rsid w:val="001F28C8"/>
  </w:style>
  <w:style w:type="paragraph" w:customStyle="1" w:styleId="534887AB48E9470CA23E6B03A262DB61">
    <w:name w:val="534887AB48E9470CA23E6B03A262DB61"/>
    <w:rsid w:val="001F28C8"/>
  </w:style>
  <w:style w:type="paragraph" w:customStyle="1" w:styleId="3F225C7AD8E84FB397B93ACEB41E4703">
    <w:name w:val="3F225C7AD8E84FB397B93ACEB41E4703"/>
    <w:rsid w:val="001F28C8"/>
  </w:style>
  <w:style w:type="paragraph" w:customStyle="1" w:styleId="885A399AF961408D8CC1C776FFAD722B">
    <w:name w:val="885A399AF961408D8CC1C776FFAD722B"/>
    <w:rsid w:val="001F28C8"/>
  </w:style>
  <w:style w:type="paragraph" w:customStyle="1" w:styleId="0E7639187EBC4B3E9D2B3E3F3F58C7C7">
    <w:name w:val="0E7639187EBC4B3E9D2B3E3F3F58C7C7"/>
    <w:rsid w:val="001F28C8"/>
  </w:style>
  <w:style w:type="paragraph" w:customStyle="1" w:styleId="FFA3FB7265894394ADE2824432311D78">
    <w:name w:val="FFA3FB7265894394ADE2824432311D78"/>
    <w:rsid w:val="000C1F4E"/>
    <w:rPr>
      <w:kern w:val="2"/>
      <w14:ligatures w14:val="standardContextual"/>
    </w:rPr>
  </w:style>
  <w:style w:type="paragraph" w:customStyle="1" w:styleId="888473BA641A404A876FEEC561EE5A53">
    <w:name w:val="888473BA641A404A876FEEC561EE5A53"/>
    <w:rsid w:val="000C1F4E"/>
    <w:rPr>
      <w:kern w:val="2"/>
      <w14:ligatures w14:val="standardContextual"/>
    </w:rPr>
  </w:style>
  <w:style w:type="paragraph" w:customStyle="1" w:styleId="644325FDDC0247038C20EA531BE0464D">
    <w:name w:val="644325FDDC0247038C20EA531BE0464D"/>
    <w:rsid w:val="000C1F4E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CEE5F2DAFC64D4C8BB2E923E1A693C7" ma:contentTypeVersion="19" ma:contentTypeDescription="Create a new document." ma:contentTypeScope="" ma:versionID="a4adb0b36a6ddccee91264f7beea30db">
  <xsd:schema xmlns:xsd="http://www.w3.org/2001/XMLSchema" xmlns:xs="http://www.w3.org/2001/XMLSchema" xmlns:p="http://schemas.microsoft.com/office/2006/metadata/properties" xmlns:ns2="7ec8a2fc-4e03-4a09-bb9f-a392705282c1" xmlns:ns3="65be2ccf-7fc2-4456-aa64-618de98f7d31" xmlns:ns4="f69ac7c7-1a2e-46bd-a988-685139f8f258" targetNamespace="http://schemas.microsoft.com/office/2006/metadata/properties" ma:root="true" ma:fieldsID="09a4866efe5218662db4d131b32ad48c" ns2:_="" ns3:_="" ns4:_="">
    <xsd:import namespace="7ec8a2fc-4e03-4a09-bb9f-a392705282c1"/>
    <xsd:import namespace="65be2ccf-7fc2-4456-aa64-618de98f7d31"/>
    <xsd:import namespace="f69ac7c7-1a2e-46bd-a988-685139f8f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ProjectTitle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8a2fc-4e03-4a09-bb9f-a392705282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ProjectTitle" ma:index="21" nillable="true" ma:displayName="Project Title" ma:format="Dropdown" ma:internalName="ProjectTitle">
      <xsd:simpleType>
        <xsd:restriction base="dms:Text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5db50a19-44cd-47bf-aae0-69db42930d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e2ccf-7fc2-4456-aa64-618de98f7d3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9ac7c7-1a2e-46bd-a988-685139f8f258" elementFormDefault="qualified">
    <xsd:import namespace="http://schemas.microsoft.com/office/2006/documentManagement/types"/>
    <xsd:import namespace="http://schemas.microsoft.com/office/infopath/2007/PartnerControls"/>
    <xsd:element name="TaxCatchAll" ma:index="24" nillable="true" ma:displayName="Taxonomy Catch All Column" ma:hidden="true" ma:list="{a4c72312-020f-4be6-9a88-53d78483ed09}" ma:internalName="TaxCatchAll" ma:showField="CatchAllData" ma:web="65be2ccf-7fc2-4456-aa64-618de98f7d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69ac7c7-1a2e-46bd-a988-685139f8f258" xsi:nil="true"/>
    <lcf76f155ced4ddcb4097134ff3c332f xmlns="7ec8a2fc-4e03-4a09-bb9f-a392705282c1">
      <Terms xmlns="http://schemas.microsoft.com/office/infopath/2007/PartnerControls"/>
    </lcf76f155ced4ddcb4097134ff3c332f>
    <ProjectTitle xmlns="7ec8a2fc-4e03-4a09-bb9f-a392705282c1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6FEE60-F1AC-46B7-975F-53844C6430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c8a2fc-4e03-4a09-bb9f-a392705282c1"/>
    <ds:schemaRef ds:uri="65be2ccf-7fc2-4456-aa64-618de98f7d31"/>
    <ds:schemaRef ds:uri="f69ac7c7-1a2e-46bd-a988-685139f8f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f69ac7c7-1a2e-46bd-a988-685139f8f258"/>
    <ds:schemaRef ds:uri="7ec8a2fc-4e03-4a09-bb9f-a392705282c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form.dotx</Template>
  <TotalTime>0</TotalTime>
  <Pages>1</Pages>
  <Words>319</Words>
  <Characters>1823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2022-10-14T16:20:00Z</dcterms:created>
  <dcterms:modified xsi:type="dcterms:W3CDTF">2023-08-15T19:33:00Z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0x0101005CEE5F2DAFC64D4C8BB2E923E1A693C7</vt:lpwstr>
  </property>
  <property fmtid="{D5CDD505-2E9C-101B-9397-08002B2CF9AE}" pid="3" name="MediaServiceImageTags">
    <vt:lpwstr/>
  </property>
  <property fmtid="{D5CDD505-2E9C-101B-9397-08002B2CF9AE}" pid="4" name="_ExtendedDescription">
    <vt:lpwstr/>
  </property>
</Properties>
</file>